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2" w:type="dxa"/>
        <w:tblLayout w:type="fixed"/>
        <w:tblCellMar>
          <w:left w:w="0" w:type="dxa"/>
          <w:right w:w="0" w:type="dxa"/>
        </w:tblCellMar>
        <w:tblLook w:val="00A0"/>
      </w:tblPr>
      <w:tblGrid>
        <w:gridCol w:w="3969"/>
        <w:gridCol w:w="3968"/>
        <w:gridCol w:w="3969"/>
      </w:tblGrid>
      <w:tr w:rsidR="00E054DC" w:rsidRPr="0051658C">
        <w:trPr>
          <w:trHeight w:hRule="exact" w:val="2041"/>
        </w:trPr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line="216" w:lineRule="auto"/>
              <w:ind w:left="227"/>
              <w:jc w:val="center"/>
              <w:rPr>
                <w:rFonts w:cs="Arial"/>
                <w:sz w:val="48"/>
                <w:szCs w:val="48"/>
              </w:rPr>
            </w:pPr>
            <w:r w:rsidRPr="00AA0FE3">
              <w:rPr>
                <w:rFonts w:ascii="Arial Black" w:hAnsi="Arial Black" w:cs="Arial Black"/>
                <w:sz w:val="76"/>
                <w:szCs w:val="76"/>
              </w:rPr>
              <w:t>1</w:t>
            </w:r>
            <w:r w:rsidRPr="00AA0FE3">
              <w:rPr>
                <w:rFonts w:ascii="Arial Black" w:hAnsi="Arial Black" w:cs="Arial Black"/>
                <w:sz w:val="48"/>
                <w:szCs w:val="48"/>
              </w:rPr>
              <w:t xml:space="preserve"> </w:t>
            </w:r>
            <w:r w:rsidRPr="00AA0FE3">
              <w:rPr>
                <w:rFonts w:ascii="Arial Black" w:hAnsi="Arial Black" w:cs="Arial Black"/>
                <w:sz w:val="48"/>
                <w:szCs w:val="48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46"/>
                <w:szCs w:val="46"/>
              </w:rPr>
              <w:t>předškolačky</w:t>
            </w:r>
          </w:p>
        </w:tc>
        <w:tc>
          <w:tcPr>
            <w:tcW w:w="3968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jc w:val="center"/>
              <w:rPr>
                <w:rFonts w:ascii="Arial Black" w:hAnsi="Arial Black" w:cs="Arial Black"/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2</w:t>
            </w:r>
            <w:r w:rsidRPr="00AA0FE3">
              <w:rPr>
                <w:rFonts w:ascii="Arial Black" w:hAnsi="Arial Black" w:cs="Arial Black"/>
                <w:sz w:val="48"/>
                <w:szCs w:val="48"/>
              </w:rPr>
              <w:t xml:space="preserve"> </w:t>
            </w:r>
            <w:r w:rsidRPr="00AA0FE3">
              <w:rPr>
                <w:rFonts w:ascii="Arial Black" w:hAnsi="Arial Black" w:cs="Arial Black"/>
                <w:sz w:val="48"/>
                <w:szCs w:val="48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2"/>
                <w:szCs w:val="52"/>
              </w:rPr>
              <w:t>předškoláci</w:t>
            </w:r>
          </w:p>
        </w:tc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right="227"/>
              <w:jc w:val="center"/>
              <w:rPr>
                <w:rFonts w:ascii="Arial Black" w:hAnsi="Arial Black" w:cs="Arial Black"/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3</w:t>
            </w:r>
            <w:r w:rsidRPr="00AA0FE3">
              <w:rPr>
                <w:rFonts w:ascii="Arial Black" w:hAnsi="Arial Black" w:cs="Arial Black"/>
                <w:sz w:val="48"/>
                <w:szCs w:val="48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54"/>
                <w:szCs w:val="54"/>
              </w:rPr>
              <w:t>minižákyně</w:t>
            </w:r>
          </w:p>
        </w:tc>
      </w:tr>
      <w:tr w:rsidR="00E054DC" w:rsidRPr="0051658C">
        <w:trPr>
          <w:trHeight w:hRule="exact" w:val="2041"/>
        </w:trPr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4</w:t>
            </w:r>
            <w:r w:rsidRPr="00AA0FE3">
              <w:rPr>
                <w:rFonts w:ascii="Arial Black" w:hAnsi="Arial Black" w:cs="Arial Black"/>
                <w:sz w:val="80"/>
                <w:szCs w:val="80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72"/>
                <w:szCs w:val="72"/>
              </w:rPr>
              <w:t>minižáci</w:t>
            </w:r>
          </w:p>
        </w:tc>
        <w:tc>
          <w:tcPr>
            <w:tcW w:w="3968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5</w:t>
            </w:r>
            <w:r w:rsidRPr="00AA0FE3">
              <w:rPr>
                <w:rFonts w:ascii="Arial Black" w:hAnsi="Arial Black" w:cs="Arial Black"/>
                <w:sz w:val="48"/>
                <w:szCs w:val="48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44"/>
                <w:szCs w:val="44"/>
              </w:rPr>
              <w:t>žákyně nejml.</w:t>
            </w:r>
          </w:p>
        </w:tc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6</w:t>
            </w:r>
            <w:r w:rsidRPr="00AA0FE3">
              <w:rPr>
                <w:rFonts w:ascii="Arial Black" w:hAnsi="Arial Black" w:cs="Arial Black"/>
                <w:sz w:val="48"/>
                <w:szCs w:val="48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42"/>
                <w:szCs w:val="42"/>
              </w:rPr>
              <w:t>žáci nejmladší</w:t>
            </w:r>
          </w:p>
        </w:tc>
      </w:tr>
      <w:tr w:rsidR="00E054DC" w:rsidRPr="0051658C">
        <w:trPr>
          <w:trHeight w:hRule="exact" w:val="2041"/>
        </w:trPr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7</w:t>
            </w:r>
            <w:r w:rsidRPr="00AA0FE3">
              <w:rPr>
                <w:rFonts w:ascii="Arial Black" w:hAnsi="Arial Black" w:cs="Arial Black"/>
                <w:sz w:val="48"/>
                <w:szCs w:val="48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42"/>
                <w:szCs w:val="42"/>
              </w:rPr>
              <w:t>žákyně mladší</w:t>
            </w:r>
          </w:p>
        </w:tc>
        <w:tc>
          <w:tcPr>
            <w:tcW w:w="3968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8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4"/>
                <w:szCs w:val="54"/>
              </w:rPr>
              <w:t>žáci mladší</w:t>
            </w:r>
          </w:p>
        </w:tc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9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46"/>
                <w:szCs w:val="46"/>
              </w:rPr>
              <w:t>žákyně starší</w:t>
            </w:r>
          </w:p>
        </w:tc>
      </w:tr>
      <w:tr w:rsidR="00E054DC" w:rsidRPr="00447859">
        <w:trPr>
          <w:trHeight w:hRule="exact" w:val="2041"/>
        </w:trPr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80"/>
                <w:szCs w:val="80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10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8"/>
                <w:szCs w:val="58"/>
              </w:rPr>
              <w:t>žáci starší</w:t>
            </w:r>
          </w:p>
        </w:tc>
        <w:tc>
          <w:tcPr>
            <w:tcW w:w="3968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jc w:val="center"/>
              <w:rPr>
                <w:sz w:val="80"/>
                <w:szCs w:val="80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11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48"/>
                <w:szCs w:val="48"/>
              </w:rPr>
              <w:t>dorky mladší</w:t>
            </w:r>
          </w:p>
        </w:tc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80"/>
                <w:szCs w:val="80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12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0"/>
                <w:szCs w:val="50"/>
              </w:rPr>
              <w:t>dorci mladší</w:t>
            </w:r>
          </w:p>
        </w:tc>
      </w:tr>
      <w:tr w:rsidR="00E054DC" w:rsidRPr="0051658C">
        <w:trPr>
          <w:trHeight w:hRule="exact" w:val="2041"/>
        </w:trPr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13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50"/>
                <w:szCs w:val="50"/>
              </w:rPr>
              <w:t>dorky starší</w:t>
            </w:r>
          </w:p>
        </w:tc>
        <w:tc>
          <w:tcPr>
            <w:tcW w:w="3968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14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2"/>
                <w:szCs w:val="52"/>
              </w:rPr>
              <w:t>dorci starší</w:t>
            </w:r>
          </w:p>
        </w:tc>
        <w:tc>
          <w:tcPr>
            <w:tcW w:w="3969" w:type="dxa"/>
            <w:vAlign w:val="center"/>
          </w:tcPr>
          <w:p w:rsidR="00E054DC" w:rsidRPr="00AA0FE3" w:rsidRDefault="00E054DC" w:rsidP="00CE46BB">
            <w:pPr>
              <w:spacing w:before="100" w:beforeAutospacing="1" w:after="100" w:afterAutospacing="1" w:line="180" w:lineRule="auto"/>
              <w:ind w:right="227"/>
              <w:jc w:val="center"/>
              <w:rPr>
                <w:sz w:val="48"/>
                <w:szCs w:val="48"/>
              </w:rPr>
            </w:pPr>
            <w:r w:rsidRPr="005C6C81">
              <w:rPr>
                <w:rFonts w:ascii="Arial Black" w:hAnsi="Arial Black" w:cs="Arial Black"/>
                <w:sz w:val="64"/>
                <w:szCs w:val="64"/>
              </w:rPr>
              <w:t>15</w:t>
            </w:r>
            <w:r w:rsidRPr="00AA0FE3">
              <w:rPr>
                <w:rFonts w:ascii="Arial Black" w:hAnsi="Arial Black" w:cs="Arial Black"/>
                <w:sz w:val="56"/>
                <w:szCs w:val="56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56"/>
                <w:szCs w:val="56"/>
              </w:rPr>
              <w:t>ženy a</w:t>
            </w:r>
            <w:r>
              <w:rPr>
                <w:rFonts w:ascii="Arial Black" w:hAnsi="Arial Black" w:cs="Arial Black"/>
                <w:color w:val="FF0000"/>
                <w:sz w:val="56"/>
                <w:szCs w:val="56"/>
              </w:rPr>
              <w:t xml:space="preserve"> </w:t>
            </w:r>
            <w:r w:rsidRPr="00AA0FE3">
              <w:rPr>
                <w:rFonts w:ascii="Arial Black" w:hAnsi="Arial Black" w:cs="Arial Black"/>
                <w:color w:val="FF0000"/>
                <w:sz w:val="56"/>
                <w:szCs w:val="56"/>
              </w:rPr>
              <w:t>juniorky</w:t>
            </w:r>
          </w:p>
        </w:tc>
      </w:tr>
      <w:tr w:rsidR="00E054DC" w:rsidRPr="0051658C">
        <w:trPr>
          <w:trHeight w:hRule="exact" w:val="2041"/>
        </w:trPr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16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50"/>
                <w:szCs w:val="50"/>
              </w:rPr>
              <w:t>ženy nad 40</w:t>
            </w:r>
          </w:p>
        </w:tc>
        <w:tc>
          <w:tcPr>
            <w:tcW w:w="3968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17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FF0000"/>
                <w:sz w:val="50"/>
                <w:szCs w:val="50"/>
              </w:rPr>
              <w:t>ženy nad 50</w:t>
            </w:r>
          </w:p>
        </w:tc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18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0"/>
                <w:szCs w:val="50"/>
              </w:rPr>
              <w:t xml:space="preserve">muži nad </w:t>
            </w:r>
            <w:r>
              <w:rPr>
                <w:rFonts w:ascii="Arial Black" w:hAnsi="Arial Black" w:cs="Arial Black"/>
                <w:color w:val="0070C0"/>
                <w:sz w:val="50"/>
                <w:szCs w:val="50"/>
              </w:rPr>
              <w:t>6</w:t>
            </w:r>
            <w:r w:rsidRPr="00AA0FE3">
              <w:rPr>
                <w:rFonts w:ascii="Arial Black" w:hAnsi="Arial Black" w:cs="Arial Black"/>
                <w:color w:val="0070C0"/>
                <w:sz w:val="50"/>
                <w:szCs w:val="50"/>
              </w:rPr>
              <w:t>0</w:t>
            </w:r>
          </w:p>
        </w:tc>
      </w:tr>
      <w:tr w:rsidR="00E054DC" w:rsidRPr="0051658C">
        <w:trPr>
          <w:trHeight w:hRule="exact" w:val="2041"/>
        </w:trPr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19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0"/>
                <w:szCs w:val="50"/>
              </w:rPr>
              <w:t xml:space="preserve">muži nad </w:t>
            </w:r>
            <w:r>
              <w:rPr>
                <w:rFonts w:ascii="Arial Black" w:hAnsi="Arial Black" w:cs="Arial Black"/>
                <w:color w:val="0070C0"/>
                <w:sz w:val="50"/>
                <w:szCs w:val="50"/>
              </w:rPr>
              <w:t>5</w:t>
            </w:r>
            <w:r w:rsidRPr="00AA0FE3">
              <w:rPr>
                <w:rFonts w:ascii="Arial Black" w:hAnsi="Arial Black" w:cs="Arial Black"/>
                <w:color w:val="0070C0"/>
                <w:sz w:val="50"/>
                <w:szCs w:val="50"/>
              </w:rPr>
              <w:t>0</w:t>
            </w:r>
          </w:p>
        </w:tc>
        <w:tc>
          <w:tcPr>
            <w:tcW w:w="3968" w:type="dxa"/>
            <w:vAlign w:val="center"/>
          </w:tcPr>
          <w:p w:rsidR="00E054DC" w:rsidRPr="00AA0FE3" w:rsidRDefault="00E054DC" w:rsidP="00C856DB">
            <w:pPr>
              <w:spacing w:before="100" w:beforeAutospacing="1" w:after="100" w:afterAutospacing="1" w:line="180" w:lineRule="auto"/>
              <w:ind w:left="227"/>
              <w:jc w:val="center"/>
              <w:rPr>
                <w:sz w:val="56"/>
                <w:szCs w:val="56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20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0"/>
                <w:szCs w:val="50"/>
              </w:rPr>
              <w:t>muži nad 60</w:t>
            </w:r>
          </w:p>
        </w:tc>
        <w:tc>
          <w:tcPr>
            <w:tcW w:w="3969" w:type="dxa"/>
            <w:vAlign w:val="center"/>
          </w:tcPr>
          <w:p w:rsidR="00E054DC" w:rsidRPr="00AA0FE3" w:rsidRDefault="00E054DC" w:rsidP="00C856DB">
            <w:pPr>
              <w:spacing w:before="100" w:beforeAutospacing="1" w:after="100" w:afterAutospacing="1" w:line="180" w:lineRule="auto"/>
              <w:jc w:val="center"/>
              <w:rPr>
                <w:sz w:val="56"/>
                <w:szCs w:val="56"/>
              </w:rPr>
            </w:pPr>
            <w:r w:rsidRPr="005C6C81">
              <w:rPr>
                <w:rFonts w:ascii="Arial Black" w:hAnsi="Arial Black" w:cs="Arial Black"/>
                <w:sz w:val="64"/>
                <w:szCs w:val="64"/>
              </w:rPr>
              <w:t>21</w:t>
            </w:r>
            <w:r w:rsidRPr="00AA0FE3">
              <w:rPr>
                <w:rFonts w:ascii="Arial Black" w:hAnsi="Arial Black" w:cs="Arial Black"/>
                <w:sz w:val="56"/>
                <w:szCs w:val="56"/>
              </w:rPr>
              <w:br/>
            </w:r>
            <w:r w:rsidRPr="00AA0FE3">
              <w:rPr>
                <w:rFonts w:ascii="Arial Black" w:hAnsi="Arial Black" w:cs="Arial Black"/>
                <w:color w:val="0070C0"/>
                <w:sz w:val="56"/>
                <w:szCs w:val="56"/>
              </w:rPr>
              <w:t>muži a junioři</w:t>
            </w:r>
          </w:p>
        </w:tc>
      </w:tr>
      <w:tr w:rsidR="00E054DC" w:rsidRPr="00FF0E23">
        <w:trPr>
          <w:trHeight w:hRule="exact" w:val="2041"/>
        </w:trPr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>
              <w:rPr>
                <w:rFonts w:ascii="Arial Black" w:hAnsi="Arial Black" w:cs="Arial Black"/>
                <w:sz w:val="76"/>
                <w:szCs w:val="76"/>
              </w:rPr>
              <w:t>X</w:t>
            </w:r>
            <w:r w:rsidRPr="00AA0FE3">
              <w:rPr>
                <w:rFonts w:ascii="Arial Black" w:hAnsi="Arial Black" w:cs="Arial Black"/>
                <w:sz w:val="72"/>
                <w:szCs w:val="72"/>
              </w:rPr>
              <w:br/>
            </w:r>
            <w:r>
              <w:rPr>
                <w:rFonts w:ascii="Arial Black" w:hAnsi="Arial Black" w:cs="Arial Black"/>
                <w:color w:val="808080"/>
                <w:sz w:val="50"/>
                <w:szCs w:val="50"/>
              </w:rPr>
              <w:t>prázdné</w:t>
            </w:r>
          </w:p>
        </w:tc>
        <w:tc>
          <w:tcPr>
            <w:tcW w:w="3968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</w:p>
        </w:tc>
        <w:tc>
          <w:tcPr>
            <w:tcW w:w="3969" w:type="dxa"/>
            <w:vAlign w:val="center"/>
          </w:tcPr>
          <w:p w:rsidR="00E054DC" w:rsidRPr="00AA0FE3" w:rsidRDefault="00E054DC" w:rsidP="00AA0FE3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</w:p>
        </w:tc>
      </w:tr>
    </w:tbl>
    <w:p w:rsidR="00E054DC" w:rsidRPr="00CE46BB" w:rsidRDefault="00E054DC" w:rsidP="00CE46BB">
      <w:pPr>
        <w:spacing w:line="216" w:lineRule="auto"/>
        <w:rPr>
          <w:sz w:val="2"/>
          <w:szCs w:val="2"/>
        </w:rPr>
      </w:pPr>
    </w:p>
    <w:sectPr w:rsidR="00E054DC" w:rsidRPr="00CE46BB" w:rsidSect="00615C15">
      <w:pgSz w:w="11906" w:h="16838" w:code="9"/>
      <w:pgMar w:top="227" w:right="0" w:bottom="227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E73"/>
    <w:rsid w:val="00007AAE"/>
    <w:rsid w:val="000118DB"/>
    <w:rsid w:val="000A1783"/>
    <w:rsid w:val="000F45A6"/>
    <w:rsid w:val="00145418"/>
    <w:rsid w:val="001B1BA4"/>
    <w:rsid w:val="002451B3"/>
    <w:rsid w:val="002C1C82"/>
    <w:rsid w:val="00343E55"/>
    <w:rsid w:val="003D0DBD"/>
    <w:rsid w:val="003F4A4E"/>
    <w:rsid w:val="00443FCC"/>
    <w:rsid w:val="00447859"/>
    <w:rsid w:val="00473654"/>
    <w:rsid w:val="004C56C1"/>
    <w:rsid w:val="004F69A3"/>
    <w:rsid w:val="0051658C"/>
    <w:rsid w:val="0052474C"/>
    <w:rsid w:val="005C6C81"/>
    <w:rsid w:val="00615C15"/>
    <w:rsid w:val="00622061"/>
    <w:rsid w:val="00637E41"/>
    <w:rsid w:val="006772D2"/>
    <w:rsid w:val="007021E5"/>
    <w:rsid w:val="00762B95"/>
    <w:rsid w:val="007F7991"/>
    <w:rsid w:val="00887315"/>
    <w:rsid w:val="009A5750"/>
    <w:rsid w:val="009A69BE"/>
    <w:rsid w:val="00A0138D"/>
    <w:rsid w:val="00A14627"/>
    <w:rsid w:val="00AA0FE3"/>
    <w:rsid w:val="00C856DB"/>
    <w:rsid w:val="00CE46BB"/>
    <w:rsid w:val="00CE5407"/>
    <w:rsid w:val="00D008F5"/>
    <w:rsid w:val="00D219AB"/>
    <w:rsid w:val="00D61EAA"/>
    <w:rsid w:val="00E054DC"/>
    <w:rsid w:val="00E07345"/>
    <w:rsid w:val="00E50E73"/>
    <w:rsid w:val="00E960C8"/>
    <w:rsid w:val="00EA029B"/>
    <w:rsid w:val="00EB4EEA"/>
    <w:rsid w:val="00EC2534"/>
    <w:rsid w:val="00ED5A54"/>
    <w:rsid w:val="00F33CA9"/>
    <w:rsid w:val="00FE7DFD"/>
    <w:rsid w:val="00FF0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73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50E7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50E7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1</Pages>
  <Words>50</Words>
  <Characters>296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Ungerman Milan</dc:creator>
  <cp:keywords/>
  <dc:description/>
  <cp:lastModifiedBy>.</cp:lastModifiedBy>
  <cp:revision>27</cp:revision>
  <cp:lastPrinted>2019-10-17T15:13:00Z</cp:lastPrinted>
  <dcterms:created xsi:type="dcterms:W3CDTF">2019-10-17T08:59:00Z</dcterms:created>
  <dcterms:modified xsi:type="dcterms:W3CDTF">2025-10-19T15:54:00Z</dcterms:modified>
</cp:coreProperties>
</file>